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DE6" w:rsidRDefault="00EF1EC2" w:rsidP="008B7DE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54pt;margin-top:63.35pt;width:4in;height:36pt;z-index:251657728;mso-position-horizontal-relative:page;mso-position-vertical-relative:page" fillcolor="#2758d1" strokecolor="navy" strokeweight="2pt">
            <v:textbox style="mso-next-textbox:#_x0000_s1051">
              <w:txbxContent>
                <w:p w:rsidR="008B7DE6" w:rsidRPr="00C058CB" w:rsidRDefault="00884738" w:rsidP="00BF01BD">
                  <w:pPr>
                    <w:tabs>
                      <w:tab w:val="center" w:pos="720"/>
                    </w:tabs>
                    <w:jc w:val="center"/>
                    <w:rPr>
                      <w:rFonts w:ascii="Arial" w:hAnsi="Arial"/>
                      <w:b/>
                      <w:color w:val="FFFFFF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40"/>
                      <w:sz w:val="28"/>
                      <w:szCs w:val="28"/>
                      <w:lang w:val="ru-RU"/>
                    </w:rPr>
                    <w:t>Программа семинара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_x0000_s1052" style="position:absolute;z-index:251658752" from="-45pt,-18pt" to="279pt,-18pt" strokeweight="2pt"/>
        </w:pict>
      </w:r>
    </w:p>
    <w:p w:rsidR="00E96CC6" w:rsidRDefault="00E96CC6">
      <w:pPr>
        <w:rPr>
          <w:noProof/>
        </w:rPr>
      </w:pPr>
    </w:p>
    <w:p w:rsidR="00E96CC6" w:rsidRPr="00E96CC6" w:rsidRDefault="00EF1EC2" w:rsidP="00E96CC6">
      <w:r>
        <w:rPr>
          <w:noProof/>
        </w:rPr>
        <w:pict>
          <v:shape id="_x0000_s1053" type="#_x0000_t202" style="position:absolute;margin-left:54pt;margin-top:116.65pt;width:4in;height:423pt;z-index:251659776;mso-position-horizontal-relative:page;mso-position-vertical-relative:page" strokecolor="navy" strokeweight="2pt">
            <v:textbox style="mso-next-textbox:#_x0000_s1053">
              <w:txbxContent>
                <w:p w:rsidR="00371560" w:rsidRPr="00FB3FEA" w:rsidRDefault="00371560" w:rsidP="008B7DE6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  <w:p w:rsidR="00371560" w:rsidRDefault="00884738" w:rsidP="008B7DE6">
                  <w:pPr>
                    <w:jc w:val="center"/>
                    <w:rPr>
                      <w:rFonts w:ascii="Arial" w:hAnsi="Arial" w:cs="Arial"/>
                      <w:b/>
                      <w:color w:val="000080"/>
                      <w:spacing w:val="20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color w:val="000080"/>
                      <w:spacing w:val="20"/>
                      <w:sz w:val="22"/>
                      <w:szCs w:val="22"/>
                      <w:lang w:val="ru-RU"/>
                    </w:rPr>
                    <w:t>15 декабря 2016 года</w:t>
                  </w:r>
                </w:p>
                <w:p w:rsidR="00884738" w:rsidRPr="00FB3FEA" w:rsidRDefault="00884738" w:rsidP="008B7DE6">
                  <w:pPr>
                    <w:jc w:val="center"/>
                    <w:rPr>
                      <w:rFonts w:ascii="Arial" w:hAnsi="Arial" w:cs="Arial"/>
                      <w:b/>
                      <w:color w:val="000080"/>
                      <w:spacing w:val="20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color w:val="000080"/>
                      <w:spacing w:val="20"/>
                      <w:sz w:val="22"/>
                      <w:szCs w:val="22"/>
                      <w:lang w:val="ru-RU"/>
                    </w:rPr>
                    <w:t>Место проведения: Петрозаводск, улица Правды, дом 31, актовый зал</w:t>
                  </w:r>
                </w:p>
                <w:p w:rsidR="00CE3455" w:rsidRPr="00FB3FEA" w:rsidRDefault="00CE3455" w:rsidP="008B7DE6">
                  <w:pPr>
                    <w:jc w:val="center"/>
                    <w:rPr>
                      <w:b/>
                      <w:color w:val="000080"/>
                      <w:lang w:val="ru-RU"/>
                    </w:rPr>
                  </w:pPr>
                </w:p>
                <w:p w:rsidR="00371560" w:rsidRPr="00FB3FEA" w:rsidRDefault="00371560" w:rsidP="008B7DE6">
                  <w:pPr>
                    <w:jc w:val="center"/>
                    <w:rPr>
                      <w:lang w:val="ru-RU"/>
                    </w:rPr>
                  </w:pPr>
                </w:p>
                <w:p w:rsidR="00371560" w:rsidRPr="00EF1EC2" w:rsidRDefault="00884738" w:rsidP="00884738">
                  <w:pPr>
                    <w:jc w:val="both"/>
                    <w:rPr>
                      <w:color w:val="002060"/>
                      <w:sz w:val="22"/>
                      <w:szCs w:val="22"/>
                      <w:lang w:val="ru-RU"/>
                    </w:rPr>
                  </w:pPr>
                  <w:r w:rsidRPr="00EF1EC2">
                    <w:rPr>
                      <w:b/>
                      <w:color w:val="002060"/>
                      <w:sz w:val="22"/>
                      <w:szCs w:val="22"/>
                      <w:lang w:val="ru-RU"/>
                    </w:rPr>
                    <w:t>9:15 – 10:00</w:t>
                  </w:r>
                  <w:r w:rsidRPr="00EF1EC2">
                    <w:rPr>
                      <w:color w:val="002060"/>
                      <w:sz w:val="22"/>
                      <w:szCs w:val="22"/>
                      <w:lang w:val="ru-RU"/>
                    </w:rPr>
                    <w:t xml:space="preserve">                  Регистрация участников</w:t>
                  </w:r>
                </w:p>
                <w:p w:rsidR="00884738" w:rsidRDefault="00884738" w:rsidP="00884738">
                  <w:pPr>
                    <w:jc w:val="both"/>
                    <w:rPr>
                      <w:sz w:val="22"/>
                      <w:szCs w:val="22"/>
                      <w:lang w:val="ru-RU"/>
                    </w:rPr>
                  </w:pPr>
                </w:p>
                <w:p w:rsidR="00884738" w:rsidRDefault="00884738" w:rsidP="00884738">
                  <w:pPr>
                    <w:jc w:val="both"/>
                    <w:rPr>
                      <w:sz w:val="22"/>
                      <w:szCs w:val="22"/>
                      <w:lang w:val="ru-RU"/>
                    </w:rPr>
                  </w:pPr>
                </w:p>
                <w:p w:rsidR="00884738" w:rsidRPr="00EF1EC2" w:rsidRDefault="00884738" w:rsidP="00884738">
                  <w:pPr>
                    <w:rPr>
                      <w:color w:val="002060"/>
                      <w:sz w:val="22"/>
                      <w:szCs w:val="22"/>
                      <w:lang w:val="ru-RU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10:00 -12:</w:t>
                  </w:r>
                  <w:r w:rsidRPr="00884738">
                    <w:rPr>
                      <w:i/>
                      <w:sz w:val="22"/>
                      <w:szCs w:val="22"/>
                      <w:lang w:val="ru-RU"/>
                    </w:rPr>
                    <w:t xml:space="preserve">15             </w:t>
                  </w:r>
                  <w:r w:rsidRPr="00EF1EC2">
                    <w:rPr>
                      <w:b/>
                      <w:i/>
                      <w:color w:val="002060"/>
                      <w:sz w:val="22"/>
                      <w:szCs w:val="22"/>
                      <w:lang w:val="ru-RU"/>
                    </w:rPr>
                    <w:t>Требования законодательства в сфере образования к организации образовательной деятельности в образовательной организации дошкольного образования</w:t>
                  </w:r>
                  <w:r>
                    <w:rPr>
                      <w:sz w:val="22"/>
                      <w:szCs w:val="22"/>
                      <w:lang w:val="ru-RU"/>
                    </w:rPr>
                    <w:t xml:space="preserve"> </w:t>
                  </w:r>
                  <w:r w:rsidRPr="00EF1EC2">
                    <w:rPr>
                      <w:color w:val="002060"/>
                      <w:sz w:val="22"/>
                      <w:szCs w:val="22"/>
                      <w:lang w:val="ru-RU"/>
                    </w:rPr>
                    <w:t xml:space="preserve">-  </w:t>
                  </w:r>
                  <w:proofErr w:type="spellStart"/>
                  <w:r w:rsidRPr="00EF1EC2">
                    <w:rPr>
                      <w:color w:val="002060"/>
                      <w:sz w:val="22"/>
                      <w:szCs w:val="22"/>
                      <w:lang w:val="ru-RU"/>
                    </w:rPr>
                    <w:t>Шамовнева</w:t>
                  </w:r>
                  <w:proofErr w:type="spellEnd"/>
                  <w:r w:rsidRPr="00EF1EC2">
                    <w:rPr>
                      <w:color w:val="002060"/>
                      <w:sz w:val="22"/>
                      <w:szCs w:val="22"/>
                      <w:lang w:val="ru-RU"/>
                    </w:rPr>
                    <w:t xml:space="preserve"> С.С., начальник Управления по надзору и контролю в сфере образования МО РК</w:t>
                  </w:r>
                </w:p>
                <w:p w:rsidR="000D45B3" w:rsidRDefault="000D45B3" w:rsidP="00884738">
                  <w:pPr>
                    <w:rPr>
                      <w:sz w:val="22"/>
                      <w:szCs w:val="22"/>
                      <w:lang w:val="ru-RU"/>
                    </w:rPr>
                  </w:pPr>
                </w:p>
                <w:p w:rsidR="000D45B3" w:rsidRPr="000D45B3" w:rsidRDefault="000D45B3" w:rsidP="00884738">
                  <w:pPr>
                    <w:rPr>
                      <w:b/>
                      <w:sz w:val="22"/>
                      <w:szCs w:val="22"/>
                      <w:lang w:val="ru-RU"/>
                    </w:rPr>
                  </w:pPr>
                  <w:r w:rsidRPr="000D45B3">
                    <w:rPr>
                      <w:b/>
                      <w:sz w:val="22"/>
                      <w:szCs w:val="22"/>
                      <w:lang w:val="ru-RU"/>
                    </w:rPr>
                    <w:t xml:space="preserve">12:15 -13:00  </w:t>
                  </w:r>
                  <w:r w:rsidRPr="000D45B3">
                    <w:rPr>
                      <w:b/>
                      <w:i/>
                      <w:sz w:val="22"/>
                      <w:szCs w:val="22"/>
                      <w:lang w:val="ru-RU"/>
                    </w:rPr>
                    <w:t xml:space="preserve">    </w:t>
                  </w:r>
                  <w:r w:rsidR="00EF1EC2">
                    <w:rPr>
                      <w:b/>
                      <w:i/>
                      <w:sz w:val="22"/>
                      <w:szCs w:val="22"/>
                      <w:lang w:val="ru-RU"/>
                    </w:rPr>
                    <w:t xml:space="preserve">          </w:t>
                  </w:r>
                  <w:r w:rsidRPr="000D45B3">
                    <w:rPr>
                      <w:b/>
                      <w:i/>
                      <w:sz w:val="22"/>
                      <w:szCs w:val="22"/>
                      <w:lang w:val="ru-RU"/>
                    </w:rPr>
                    <w:t xml:space="preserve"> </w:t>
                  </w:r>
                  <w:r w:rsidRPr="000D45B3">
                    <w:rPr>
                      <w:b/>
                      <w:i/>
                      <w:sz w:val="22"/>
                      <w:szCs w:val="22"/>
                      <w:lang w:val="ru-RU"/>
                    </w:rPr>
                    <w:t>Обед</w:t>
                  </w:r>
                  <w:r w:rsidRPr="000D45B3">
                    <w:rPr>
                      <w:b/>
                      <w:i/>
                      <w:sz w:val="22"/>
                      <w:szCs w:val="22"/>
                      <w:lang w:val="ru-RU"/>
                    </w:rPr>
                    <w:t xml:space="preserve">     </w:t>
                  </w:r>
                </w:p>
                <w:p w:rsidR="000D45B3" w:rsidRDefault="000D45B3" w:rsidP="00884738">
                  <w:pPr>
                    <w:rPr>
                      <w:sz w:val="22"/>
                      <w:szCs w:val="22"/>
                      <w:lang w:val="ru-RU"/>
                    </w:rPr>
                  </w:pPr>
                </w:p>
                <w:p w:rsidR="00884738" w:rsidRDefault="00884738" w:rsidP="00884738">
                  <w:pPr>
                    <w:rPr>
                      <w:sz w:val="22"/>
                      <w:szCs w:val="22"/>
                      <w:lang w:val="ru-RU"/>
                    </w:rPr>
                  </w:pPr>
                </w:p>
                <w:p w:rsidR="00884738" w:rsidRPr="00EF1EC2" w:rsidRDefault="000D45B3" w:rsidP="00884738">
                  <w:pPr>
                    <w:rPr>
                      <w:color w:val="002060"/>
                      <w:sz w:val="22"/>
                      <w:szCs w:val="22"/>
                      <w:lang w:val="ru-RU"/>
                    </w:rPr>
                  </w:pPr>
                  <w:r w:rsidRPr="000D45B3">
                    <w:rPr>
                      <w:b/>
                      <w:sz w:val="22"/>
                      <w:szCs w:val="22"/>
                      <w:lang w:val="ru-RU"/>
                    </w:rPr>
                    <w:t>13:00 – 16:</w:t>
                  </w:r>
                  <w:r w:rsidRPr="00EF1EC2">
                    <w:rPr>
                      <w:b/>
                      <w:color w:val="002060"/>
                      <w:sz w:val="22"/>
                      <w:szCs w:val="22"/>
                      <w:lang w:val="ru-RU"/>
                    </w:rPr>
                    <w:t>00</w:t>
                  </w:r>
                  <w:r w:rsidRPr="00EF1EC2">
                    <w:rPr>
                      <w:b/>
                      <w:i/>
                      <w:color w:val="002060"/>
                      <w:sz w:val="22"/>
                      <w:szCs w:val="22"/>
                      <w:lang w:val="ru-RU"/>
                    </w:rPr>
                    <w:t xml:space="preserve">       </w:t>
                  </w:r>
                  <w:r w:rsidR="00EF1EC2">
                    <w:rPr>
                      <w:b/>
                      <w:i/>
                      <w:color w:val="002060"/>
                      <w:sz w:val="22"/>
                      <w:szCs w:val="22"/>
                      <w:lang w:val="ru-RU"/>
                    </w:rPr>
                    <w:t xml:space="preserve">  </w:t>
                  </w:r>
                  <w:bookmarkStart w:id="0" w:name="_GoBack"/>
                  <w:bookmarkEnd w:id="0"/>
                  <w:r w:rsidR="00884738" w:rsidRPr="00EF1EC2">
                    <w:rPr>
                      <w:b/>
                      <w:i/>
                      <w:color w:val="002060"/>
                      <w:sz w:val="22"/>
                      <w:szCs w:val="22"/>
                      <w:lang w:val="ru-RU"/>
                    </w:rPr>
                    <w:t>Вопросы правоприменительной практики в кадровом делопроизводстве в образовательной организации</w:t>
                  </w:r>
                  <w:r w:rsidR="00884738">
                    <w:rPr>
                      <w:sz w:val="22"/>
                      <w:szCs w:val="22"/>
                      <w:lang w:val="ru-RU"/>
                    </w:rPr>
                    <w:t xml:space="preserve"> -  </w:t>
                  </w:r>
                  <w:r w:rsidR="00884738" w:rsidRPr="00EF1EC2">
                    <w:rPr>
                      <w:color w:val="002060"/>
                      <w:sz w:val="22"/>
                      <w:szCs w:val="22"/>
                      <w:lang w:val="ru-RU"/>
                    </w:rPr>
                    <w:t>Орлова К.Н., юрисконсульт ГАУ ДПО РК «Карельский институт развития образования»</w:t>
                  </w:r>
                </w:p>
              </w:txbxContent>
            </v:textbox>
            <w10:wrap anchorx="page" anchory="page"/>
          </v:shape>
        </w:pict>
      </w:r>
    </w:p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BF01BD"/>
    <w:p w:rsidR="00E96CC6" w:rsidRPr="00E96CC6" w:rsidRDefault="00E96CC6" w:rsidP="00E96CC6"/>
    <w:p w:rsidR="00E96CC6" w:rsidRPr="00E96CC6" w:rsidRDefault="00EF1EC2" w:rsidP="00E96CC6">
      <w:r>
        <w:rPr>
          <w:noProof/>
        </w:rPr>
        <w:pict>
          <v:shape id="_x0000_s1062" type="#_x0000_t202" style="position:absolute;margin-left:441.35pt;margin-top:62.65pt;width:4in;height:477pt;z-index:251660800;mso-position-horizontal-relative:page;mso-position-vertical-relative:page" fillcolor="#2f5db1" strokecolor="#00006e" strokeweight="6pt">
            <v:textbox style="mso-next-textbox:#_x0000_s1062">
              <w:txbxContent>
                <w:p w:rsidR="00884738" w:rsidRPr="00884738" w:rsidRDefault="00884738" w:rsidP="00884738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pacing w:val="40"/>
                      <w:sz w:val="32"/>
                      <w:szCs w:val="32"/>
                      <w:lang w:val="ru-RU"/>
                    </w:rPr>
                  </w:pPr>
                  <w:r w:rsidRPr="00884738">
                    <w:rPr>
                      <w:rFonts w:ascii="Arial" w:hAnsi="Arial" w:cs="Arial"/>
                      <w:b/>
                      <w:color w:val="FFFFFF"/>
                      <w:spacing w:val="40"/>
                      <w:sz w:val="32"/>
                      <w:szCs w:val="32"/>
                      <w:lang w:val="ru-RU"/>
                    </w:rPr>
                    <w:t>семинар</w:t>
                  </w:r>
                </w:p>
                <w:p w:rsidR="00371560" w:rsidRPr="00884738" w:rsidRDefault="00884738" w:rsidP="00371560">
                  <w:pPr>
                    <w:jc w:val="center"/>
                    <w:rPr>
                      <w:rFonts w:ascii="Arial" w:hAnsi="Arial" w:cs="Arial"/>
                      <w:color w:val="FFFFFF"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Arial" w:hAnsi="Arial" w:cs="Arial"/>
                      <w:color w:val="FFFFFF"/>
                      <w:sz w:val="36"/>
                      <w:szCs w:val="36"/>
                      <w:lang w:val="ru-RU"/>
                    </w:rPr>
                    <w:t>Контроль исполнения законодательства в сфере образования. Предупреждение и пресечение нарушений законодательства в сфере образования</w:t>
                  </w:r>
                </w:p>
                <w:p w:rsidR="0084141F" w:rsidRPr="00FB3FEA" w:rsidRDefault="000D45B3" w:rsidP="00371560">
                  <w:pPr>
                    <w:jc w:val="center"/>
                    <w:rPr>
                      <w:rFonts w:ascii="Arial" w:hAnsi="Arial" w:cs="Arial"/>
                      <w:color w:val="FFFFFF"/>
                      <w:sz w:val="96"/>
                      <w:szCs w:val="96"/>
                      <w:lang w:val="ru-RU"/>
                    </w:rPr>
                  </w:pPr>
                  <w:r w:rsidRPr="000D45B3">
                    <w:rPr>
                      <w:rFonts w:ascii="Arial" w:hAnsi="Arial" w:cs="Arial"/>
                      <w:noProof/>
                      <w:color w:val="FFFFFF"/>
                      <w:sz w:val="96"/>
                      <w:szCs w:val="96"/>
                      <w:lang w:val="ru-RU" w:eastAsia="ru-RU"/>
                    </w:rPr>
                    <w:drawing>
                      <wp:inline distT="0" distB="0" distL="0" distR="0">
                        <wp:extent cx="2226864" cy="2676525"/>
                        <wp:effectExtent l="0" t="0" r="0" b="0"/>
                        <wp:docPr id="3" name="Рисунок 3" descr="\\storm\public\Отдел ТПО\logo-ki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\\storm\public\Отдел ТПО\logo-ki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2142" cy="2767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F1EC2" w:rsidP="00E96CC6">
      <w:r>
        <w:rPr>
          <w:noProof/>
        </w:rPr>
        <w:pict>
          <v:shape id="_x0000_s1075" type="#_x0000_t202" style="position:absolute;margin-left:387pt;margin-top:10.85pt;width:234pt;height:99pt;z-index:251661824" filled="f" stroked="f" strokecolor="maroon">
            <v:textbox style="mso-next-textbox:#_x0000_s1075">
              <w:txbxContent>
                <w:p w:rsidR="00884738" w:rsidRPr="00884738" w:rsidRDefault="00884738" w:rsidP="006F664D">
                  <w:pPr>
                    <w:jc w:val="center"/>
                    <w:rPr>
                      <w:rFonts w:ascii="Monotype Corsiva" w:hAnsi="Monotype Corsiva" w:cs="Tahoma"/>
                      <w:color w:val="7697D8"/>
                      <w:spacing w:val="138"/>
                      <w:sz w:val="40"/>
                      <w:szCs w:val="40"/>
                      <w:lang w:val="ru-RU"/>
                    </w:rPr>
                  </w:pPr>
                  <w:r w:rsidRPr="00884738">
                    <w:rPr>
                      <w:rFonts w:ascii="Monotype Corsiva" w:hAnsi="Monotype Corsiva" w:cs="Tahoma"/>
                      <w:color w:val="7697D8"/>
                      <w:spacing w:val="138"/>
                      <w:sz w:val="40"/>
                      <w:szCs w:val="40"/>
                      <w:lang w:val="ru-RU"/>
                    </w:rPr>
                    <w:t>15декабря</w:t>
                  </w:r>
                </w:p>
                <w:p w:rsidR="00C36719" w:rsidRPr="00FB3FEA" w:rsidRDefault="00884738" w:rsidP="006F664D">
                  <w:pPr>
                    <w:jc w:val="center"/>
                    <w:rPr>
                      <w:rFonts w:ascii="Monotype Corsiva" w:hAnsi="Monotype Corsiva" w:cs="Tahoma"/>
                      <w:color w:val="7697D8"/>
                      <w:spacing w:val="138"/>
                      <w:sz w:val="96"/>
                      <w:szCs w:val="96"/>
                      <w:lang w:val="ru-RU"/>
                    </w:rPr>
                  </w:pPr>
                  <w:r>
                    <w:rPr>
                      <w:rFonts w:ascii="Monotype Corsiva" w:hAnsi="Monotype Corsiva" w:cs="Tahoma"/>
                      <w:color w:val="7697D8"/>
                      <w:spacing w:val="138"/>
                      <w:sz w:val="96"/>
                      <w:szCs w:val="96"/>
                      <w:lang w:val="ru-RU"/>
                    </w:rPr>
                    <w:t>2016</w:t>
                  </w:r>
                </w:p>
              </w:txbxContent>
            </v:textbox>
          </v:shape>
        </w:pict>
      </w:r>
    </w:p>
    <w:p w:rsidR="00E96CC6" w:rsidRPr="00E96CC6" w:rsidRDefault="00E96CC6" w:rsidP="00E96CC6"/>
    <w:p w:rsidR="00E96CC6" w:rsidRPr="00E96CC6" w:rsidRDefault="00E96CC6" w:rsidP="00E96CC6"/>
    <w:p w:rsidR="00E96CC6" w:rsidRPr="00E96CC6" w:rsidRDefault="00E96CC6" w:rsidP="00E96CC6"/>
    <w:p w:rsidR="00E96CC6" w:rsidRPr="00E96CC6" w:rsidRDefault="00E96CC6"/>
    <w:p w:rsidR="00F25735" w:rsidRDefault="001322C1" w:rsidP="00042548">
      <w:pPr>
        <w:widowControl w:val="0"/>
      </w:pPr>
      <w:r>
        <w:t xml:space="preserve"> </w:t>
      </w:r>
      <w:r w:rsidR="008B7DE6" w:rsidRPr="00E96CC6">
        <w:br w:type="page"/>
      </w:r>
    </w:p>
    <w:p w:rsidR="00581173" w:rsidRDefault="00EF1EC2">
      <w:r>
        <w:rPr>
          <w:noProof/>
        </w:rPr>
        <w:pict>
          <v:shape id="_x0000_s1037" type="#_x0000_t202" style="position:absolute;margin-left:54pt;margin-top:62.95pt;width:4in;height:45.05pt;z-index:251650560;mso-position-horizontal-relative:page;mso-position-vertical-relative:page" fillcolor="#2758d1" strokecolor="navy" strokeweight="2pt">
            <v:textbox style="mso-next-textbox:#_x0000_s1037">
              <w:txbxContent>
                <w:p w:rsidR="00AA365B" w:rsidRPr="00C058CB" w:rsidRDefault="00C058CB" w:rsidP="00AA365B">
                  <w:pPr>
                    <w:jc w:val="center"/>
                    <w:rPr>
                      <w:rFonts w:ascii="Arial" w:hAnsi="Arial"/>
                      <w:b/>
                      <w:color w:val="FFFFFF"/>
                      <w:spacing w:val="40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40"/>
                      <w:sz w:val="28"/>
                      <w:szCs w:val="28"/>
                      <w:lang w:val="ru-RU"/>
                    </w:rPr>
                    <w:t>ДОБРО ПОЖАЛОВАТЬ!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margin-left:441pt;margin-top:62.95pt;width:4in;height:45.05pt;z-index:251653632;mso-position-horizontal-relative:page;mso-position-vertical-relative:page" fillcolor="#2758d1" strokecolor="navy" strokeweight="2pt">
            <v:textbox style="mso-next-textbox:#_x0000_s1033">
              <w:txbxContent>
                <w:p w:rsidR="00AA365B" w:rsidRPr="00C058CB" w:rsidRDefault="00C058CB" w:rsidP="00AA365B">
                  <w:pPr>
                    <w:jc w:val="center"/>
                    <w:rPr>
                      <w:rFonts w:ascii="Arial" w:hAnsi="Arial"/>
                      <w:b/>
                      <w:color w:val="FFFFFF"/>
                      <w:spacing w:val="40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40"/>
                      <w:sz w:val="28"/>
                      <w:szCs w:val="28"/>
                      <w:lang w:val="ru-RU"/>
                    </w:rPr>
                    <w:t>РАСПИСАНИЕ ПРОВЕДЕНИЯ</w:t>
                  </w:r>
                  <w:r w:rsidR="008B3C0F" w:rsidRPr="000F18C8">
                    <w:rPr>
                      <w:rFonts w:ascii="Arial" w:hAnsi="Arial"/>
                      <w:b/>
                      <w:color w:val="FFFFFF"/>
                      <w:spacing w:val="4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40"/>
                      <w:sz w:val="28"/>
                      <w:szCs w:val="28"/>
                      <w:lang w:val="ru-RU"/>
                    </w:rPr>
                    <w:t>СОБЫТИЯ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_x0000_s1034" style="position:absolute;z-index:251654656" from="342pt,-31.8pt" to="666pt,-31.8pt" strokecolor="navy" strokeweight="2pt"/>
        </w:pict>
      </w:r>
    </w:p>
    <w:p w:rsidR="008B7DE6" w:rsidRPr="00581173" w:rsidRDefault="00EF1EC2" w:rsidP="00581173">
      <w:pPr>
        <w:tabs>
          <w:tab w:val="left" w:pos="3686"/>
        </w:tabs>
      </w:pPr>
      <w:r>
        <w:rPr>
          <w:noProof/>
        </w:rPr>
        <w:pict>
          <v:line id="_x0000_s1038" style="position:absolute;z-index:251651584" from="-45pt,-45.6pt" to="279pt,-45.6pt" strokecolor="navy" strokeweight="2pt"/>
        </w:pict>
      </w:r>
      <w:r>
        <w:rPr>
          <w:noProof/>
        </w:rPr>
        <w:pict>
          <v:shape id="_x0000_s1039" type="#_x0000_t202" style="position:absolute;margin-left:54pt;margin-top:116.95pt;width:4in;height:450pt;z-index:251652608;mso-position-horizontal-relative:page;mso-position-vertical-relative:page" filled="f" strokecolor="navy" strokeweight="2pt">
            <v:textbox style="mso-next-textbox:#_x0000_s1039" inset="36pt,,36pt">
              <w:txbxContent>
                <w:p w:rsidR="008B3C0F" w:rsidRDefault="008B3C0F" w:rsidP="008B3C0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8B3C0F" w:rsidRDefault="008B3C0F" w:rsidP="008B3C0F">
                  <w:pPr>
                    <w:jc w:val="center"/>
                  </w:pPr>
                </w:p>
                <w:p w:rsidR="000F18C8" w:rsidRDefault="000F18C8" w:rsidP="008B3C0F">
                  <w:pPr>
                    <w:jc w:val="center"/>
                  </w:pPr>
                </w:p>
                <w:p w:rsidR="000F18C8" w:rsidRDefault="000F18C8" w:rsidP="008B3C0F">
                  <w:pPr>
                    <w:jc w:val="center"/>
                  </w:pPr>
                </w:p>
                <w:p w:rsidR="000F18C8" w:rsidRDefault="000F18C8" w:rsidP="008B3C0F">
                  <w:pPr>
                    <w:jc w:val="center"/>
                  </w:pPr>
                </w:p>
                <w:p w:rsidR="000F18C8" w:rsidRDefault="000F18C8" w:rsidP="008B3C0F">
                  <w:pPr>
                    <w:jc w:val="center"/>
                  </w:pPr>
                </w:p>
                <w:p w:rsidR="000F18C8" w:rsidRDefault="000F18C8" w:rsidP="008B3C0F">
                  <w:pPr>
                    <w:jc w:val="center"/>
                  </w:pPr>
                </w:p>
                <w:p w:rsidR="000F18C8" w:rsidRDefault="000F18C8" w:rsidP="008B3C0F">
                  <w:pPr>
                    <w:jc w:val="center"/>
                  </w:pPr>
                </w:p>
                <w:p w:rsidR="000F18C8" w:rsidRPr="00092DF7" w:rsidRDefault="000F18C8" w:rsidP="008B3C0F">
                  <w:pPr>
                    <w:jc w:val="center"/>
                  </w:pPr>
                </w:p>
                <w:p w:rsidR="00092DF7" w:rsidRDefault="00092DF7" w:rsidP="008B3C0F">
                  <w:pPr>
                    <w:jc w:val="center"/>
                  </w:pPr>
                </w:p>
                <w:p w:rsidR="0094502D" w:rsidRPr="0094502D" w:rsidRDefault="0094502D" w:rsidP="008B3C0F">
                  <w:pPr>
                    <w:jc w:val="center"/>
                  </w:pPr>
                </w:p>
                <w:p w:rsidR="00092DF7" w:rsidRPr="0094502D" w:rsidRDefault="00092DF7" w:rsidP="008B3C0F">
                  <w:pPr>
                    <w:jc w:val="center"/>
                  </w:pPr>
                </w:p>
                <w:p w:rsidR="008B3C0F" w:rsidRPr="00C058CB" w:rsidRDefault="00C058CB" w:rsidP="008B3C0F">
                  <w:pPr>
                    <w:jc w:val="center"/>
                    <w:rPr>
                      <w:i/>
                      <w:color w:val="000080"/>
                      <w:lang w:val="ru-RU"/>
                    </w:rPr>
                  </w:pPr>
                  <w:r>
                    <w:rPr>
                      <w:i/>
                      <w:color w:val="000080"/>
                      <w:lang w:val="ru-RU"/>
                    </w:rPr>
                    <w:t>Приветствие</w:t>
                  </w:r>
                </w:p>
                <w:p w:rsidR="003B5F24" w:rsidRPr="00714656" w:rsidRDefault="003B5F24" w:rsidP="008B3C0F">
                  <w:pPr>
                    <w:jc w:val="center"/>
                    <w:rPr>
                      <w:i/>
                      <w:color w:val="000080"/>
                    </w:rPr>
                  </w:pPr>
                </w:p>
                <w:p w:rsidR="008B3C0F" w:rsidRPr="00C058CB" w:rsidRDefault="008B3C0F" w:rsidP="008B3C0F">
                  <w:pPr>
                    <w:jc w:val="center"/>
                    <w:rPr>
                      <w:i/>
                      <w:color w:val="000080"/>
                      <w:lang w:val="ru-RU"/>
                    </w:rPr>
                  </w:pPr>
                  <w:r w:rsidRPr="00714656">
                    <w:rPr>
                      <w:i/>
                      <w:color w:val="000080"/>
                    </w:rPr>
                    <w:t xml:space="preserve"> </w:t>
                  </w:r>
                  <w:r w:rsidR="00C058CB">
                    <w:rPr>
                      <w:i/>
                      <w:color w:val="000080"/>
                      <w:lang w:val="ru-RU"/>
                    </w:rPr>
                    <w:t>Дополнительные сведения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alt="Microphone" style="position:absolute;margin-left:135pt;margin-top:134.95pt;width:126pt;height:99.4pt;z-index:251664896;mso-position-horizontal-relative:page;mso-position-vertical-relative:page" o:preferrelative="f">
            <v:imagedata r:id="rId6" o:title="j0250727"/>
            <w10:wrap type="square" anchorx="page" anchory="page"/>
          </v:shape>
        </w:pict>
      </w:r>
      <w:r>
        <w:rPr>
          <w:noProof/>
        </w:rPr>
        <w:pict>
          <v:shape id="_x0000_s1035" type="#_x0000_t202" style="position:absolute;margin-left:441pt;margin-top:116.95pt;width:4in;height:450pt;z-index:251655680;mso-position-horizontal-relative:page;mso-position-vertical-relative:page" strokecolor="navy" strokeweight="2pt">
            <v:textbox style="mso-next-textbox:#_x0000_s1035">
              <w:txbxContent>
                <w:p w:rsidR="00AA365B" w:rsidRPr="004835B6" w:rsidRDefault="00AA365B" w:rsidP="004835B6"/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065" style="position:absolute;margin-left:369pt;margin-top:26.4pt;width:270pt;height:423pt;z-index:251656704" coordorigin="9180,1980" coordsize="5400,8460">
            <v:shape id="_x0000_s1040" type="#_x0000_t202" style="position:absolute;left:9180;top:1980;width:5400;height:2520" stroked="f">
              <v:textbox style="mso-next-textbox:#_x0000_s1040">
                <w:txbxContent>
                  <w:p w:rsidR="008B3C0F" w:rsidRPr="00FB3FEA" w:rsidRDefault="00C058CB" w:rsidP="008B3C0F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80"/>
                        <w:spacing w:val="20"/>
                        <w:sz w:val="22"/>
                        <w:szCs w:val="22"/>
                        <w:lang w:val="ru-RU"/>
                      </w:rPr>
                    </w:pPr>
                    <w:r w:rsidRPr="00FB3FEA">
                      <w:rPr>
                        <w:rFonts w:ascii="Arial" w:hAnsi="Arial" w:cs="Arial"/>
                        <w:b/>
                        <w:color w:val="000080"/>
                        <w:spacing w:val="20"/>
                        <w:sz w:val="22"/>
                        <w:szCs w:val="22"/>
                        <w:lang w:val="ru-RU"/>
                      </w:rPr>
                      <w:t>УТРО</w:t>
                    </w:r>
                  </w:p>
                  <w:p w:rsidR="008B3C0F" w:rsidRPr="00FB3FEA" w:rsidRDefault="00C058CB" w:rsidP="00714656">
                    <w:pPr>
                      <w:spacing w:line="360" w:lineRule="auto"/>
                      <w:ind w:left="720"/>
                      <w:rPr>
                        <w:lang w:val="ru-RU"/>
                      </w:rPr>
                    </w:pPr>
                    <w:r w:rsidRPr="00FB3FEA">
                      <w:rPr>
                        <w:color w:val="000080"/>
                        <w:lang w:val="ru-RU"/>
                      </w:rPr>
                      <w:t>9:00</w:t>
                    </w:r>
                    <w:r w:rsidR="0094502D" w:rsidRPr="00FB3FEA">
                      <w:rPr>
                        <w:color w:val="000080"/>
                        <w:lang w:val="ru-RU"/>
                      </w:rPr>
                      <w:tab/>
                    </w:r>
                    <w:r w:rsidRPr="00FB3FEA">
                      <w:rPr>
                        <w:lang w:val="ru-RU"/>
                      </w:rPr>
                      <w:t>Завтрак</w:t>
                    </w:r>
                  </w:p>
                  <w:p w:rsidR="0051408D" w:rsidRPr="00FB3FEA" w:rsidRDefault="008B3C0F" w:rsidP="00714656">
                    <w:pPr>
                      <w:spacing w:line="360" w:lineRule="auto"/>
                      <w:ind w:left="720"/>
                      <w:rPr>
                        <w:lang w:val="ru-RU"/>
                      </w:rPr>
                    </w:pPr>
                    <w:r w:rsidRPr="00FB3FEA">
                      <w:rPr>
                        <w:color w:val="000080"/>
                        <w:lang w:val="ru-RU"/>
                      </w:rPr>
                      <w:t>10:00</w:t>
                    </w:r>
                    <w:r w:rsidR="0094502D" w:rsidRPr="00FB3FEA">
                      <w:rPr>
                        <w:color w:val="000080"/>
                        <w:lang w:val="ru-RU"/>
                      </w:rPr>
                      <w:tab/>
                    </w:r>
                    <w:r w:rsidR="00C058CB" w:rsidRPr="00FB3FEA">
                      <w:rPr>
                        <w:lang w:val="ru-RU"/>
                      </w:rPr>
                      <w:t>Церемония открытия</w:t>
                    </w:r>
                  </w:p>
                  <w:p w:rsidR="008B3C0F" w:rsidRPr="00FB3FEA" w:rsidRDefault="0051408D" w:rsidP="00714656">
                    <w:pPr>
                      <w:spacing w:line="360" w:lineRule="auto"/>
                      <w:ind w:left="720"/>
                      <w:rPr>
                        <w:lang w:val="ru-RU"/>
                      </w:rPr>
                    </w:pPr>
                    <w:r w:rsidRPr="00FB3FEA">
                      <w:rPr>
                        <w:color w:val="000080"/>
                        <w:lang w:val="ru-RU"/>
                      </w:rPr>
                      <w:t>10:30</w:t>
                    </w:r>
                    <w:r w:rsidR="0094502D" w:rsidRPr="00FB3FEA">
                      <w:rPr>
                        <w:color w:val="000080"/>
                        <w:lang w:val="ru-RU"/>
                      </w:rPr>
                      <w:tab/>
                    </w:r>
                    <w:r w:rsidR="00C058CB" w:rsidRPr="00FB3FEA">
                      <w:rPr>
                        <w:lang w:val="ru-RU"/>
                      </w:rPr>
                      <w:t>Сообщение от президента</w:t>
                    </w:r>
                  </w:p>
                  <w:p w:rsidR="008B3C0F" w:rsidRPr="00FB3FEA" w:rsidRDefault="008B3C0F" w:rsidP="00714656">
                    <w:pPr>
                      <w:spacing w:line="360" w:lineRule="auto"/>
                      <w:ind w:left="720"/>
                      <w:rPr>
                        <w:lang w:val="ru-RU"/>
                      </w:rPr>
                    </w:pPr>
                    <w:r w:rsidRPr="00FB3FEA">
                      <w:rPr>
                        <w:color w:val="000080"/>
                        <w:lang w:val="ru-RU"/>
                      </w:rPr>
                      <w:t>11:00</w:t>
                    </w:r>
                    <w:r w:rsidR="0094502D" w:rsidRPr="00FB3FEA">
                      <w:rPr>
                        <w:color w:val="000080"/>
                        <w:lang w:val="ru-RU"/>
                      </w:rPr>
                      <w:tab/>
                    </w:r>
                    <w:r w:rsidR="00C058CB" w:rsidRPr="00FB3FEA">
                      <w:rPr>
                        <w:lang w:val="ru-RU"/>
                      </w:rPr>
                      <w:t>Речь приглашенного докладчика</w:t>
                    </w:r>
                  </w:p>
                </w:txbxContent>
              </v:textbox>
            </v:shape>
            <v:shape id="_x0000_s1041" type="#_x0000_t202" style="position:absolute;left:9180;top:6420;width:5400;height:2160" stroked="f">
              <v:textbox style="mso-next-textbox:#_x0000_s1041">
                <w:txbxContent>
                  <w:p w:rsidR="008B3C0F" w:rsidRPr="00FB3FEA" w:rsidRDefault="00C058CB" w:rsidP="008B3C0F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80"/>
                        <w:spacing w:val="20"/>
                        <w:sz w:val="22"/>
                        <w:szCs w:val="22"/>
                        <w:lang w:val="ru-RU"/>
                      </w:rPr>
                    </w:pPr>
                    <w:r w:rsidRPr="00FB3FEA">
                      <w:rPr>
                        <w:rFonts w:ascii="Arial" w:hAnsi="Arial" w:cs="Arial"/>
                        <w:b/>
                        <w:color w:val="000080"/>
                        <w:spacing w:val="20"/>
                        <w:sz w:val="22"/>
                        <w:szCs w:val="22"/>
                        <w:lang w:val="ru-RU"/>
                      </w:rPr>
                      <w:t>ДЕНЬ</w:t>
                    </w:r>
                  </w:p>
                  <w:p w:rsidR="008B3C0F" w:rsidRPr="00FB3FEA" w:rsidRDefault="00C058CB" w:rsidP="00714656">
                    <w:pPr>
                      <w:spacing w:line="360" w:lineRule="auto"/>
                      <w:ind w:left="720"/>
                      <w:rPr>
                        <w:lang w:val="ru-RU"/>
                      </w:rPr>
                    </w:pPr>
                    <w:r w:rsidRPr="00FB3FEA">
                      <w:rPr>
                        <w:color w:val="000080"/>
                        <w:lang w:val="ru-RU"/>
                      </w:rPr>
                      <w:t>13:30</w:t>
                    </w:r>
                    <w:r w:rsidR="0094502D" w:rsidRPr="00FB3FEA">
                      <w:rPr>
                        <w:color w:val="000080"/>
                        <w:lang w:val="ru-RU"/>
                      </w:rPr>
                      <w:tab/>
                    </w:r>
                    <w:r w:rsidRPr="00FB3FEA">
                      <w:rPr>
                        <w:lang w:val="ru-RU"/>
                      </w:rPr>
                      <w:t>Речь приглашенного докладчика</w:t>
                    </w:r>
                  </w:p>
                  <w:p w:rsidR="008B3C0F" w:rsidRPr="00FB3FEA" w:rsidRDefault="00C058CB" w:rsidP="00714656">
                    <w:pPr>
                      <w:spacing w:line="360" w:lineRule="auto"/>
                      <w:ind w:left="720"/>
                      <w:rPr>
                        <w:lang w:val="ru-RU"/>
                      </w:rPr>
                    </w:pPr>
                    <w:r w:rsidRPr="00FB3FEA">
                      <w:rPr>
                        <w:color w:val="000080"/>
                        <w:lang w:val="ru-RU"/>
                      </w:rPr>
                      <w:t>15</w:t>
                    </w:r>
                    <w:r w:rsidR="0051408D" w:rsidRPr="00FB3FEA">
                      <w:rPr>
                        <w:color w:val="000080"/>
                        <w:lang w:val="ru-RU"/>
                      </w:rPr>
                      <w:t>:00</w:t>
                    </w:r>
                    <w:r w:rsidR="0094502D" w:rsidRPr="00FB3FEA">
                      <w:rPr>
                        <w:color w:val="000080"/>
                        <w:lang w:val="ru-RU"/>
                      </w:rPr>
                      <w:tab/>
                    </w:r>
                    <w:r w:rsidRPr="00FB3FEA">
                      <w:rPr>
                        <w:lang w:val="ru-RU"/>
                      </w:rPr>
                      <w:t>Группа обсуждений</w:t>
                    </w:r>
                  </w:p>
                  <w:p w:rsidR="008B3C0F" w:rsidRPr="00FB3FEA" w:rsidRDefault="00C058CB" w:rsidP="00714656">
                    <w:pPr>
                      <w:spacing w:line="360" w:lineRule="auto"/>
                      <w:ind w:left="720"/>
                      <w:rPr>
                        <w:lang w:val="ru-RU"/>
                      </w:rPr>
                    </w:pPr>
                    <w:r w:rsidRPr="00FB3FEA">
                      <w:rPr>
                        <w:color w:val="000080"/>
                        <w:lang w:val="ru-RU"/>
                      </w:rPr>
                      <w:t>16</w:t>
                    </w:r>
                    <w:r w:rsidR="0051408D" w:rsidRPr="00FB3FEA">
                      <w:rPr>
                        <w:color w:val="000080"/>
                        <w:lang w:val="ru-RU"/>
                      </w:rPr>
                      <w:t>:00</w:t>
                    </w:r>
                    <w:r w:rsidR="0094502D" w:rsidRPr="00FB3FEA">
                      <w:rPr>
                        <w:color w:val="000080"/>
                        <w:lang w:val="ru-RU"/>
                      </w:rPr>
                      <w:tab/>
                    </w:r>
                    <w:r w:rsidRPr="00FB3FEA">
                      <w:rPr>
                        <w:lang w:val="ru-RU"/>
                      </w:rPr>
                      <w:t>Церемония награждения</w:t>
                    </w:r>
                  </w:p>
                </w:txbxContent>
              </v:textbox>
            </v:shape>
            <v:shape id="_x0000_s1042" type="#_x0000_t202" style="position:absolute;left:9180;top:4740;width:5400;height:1440" stroked="f">
              <v:textbox style="mso-next-textbox:#_x0000_s1042">
                <w:txbxContent>
                  <w:p w:rsidR="0051408D" w:rsidRPr="00C058CB" w:rsidRDefault="00C058CB" w:rsidP="008B3C0F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80"/>
                        <w:spacing w:val="20"/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rFonts w:ascii="Arial" w:hAnsi="Arial" w:cs="Arial"/>
                        <w:b/>
                        <w:color w:val="000080"/>
                        <w:spacing w:val="20"/>
                        <w:sz w:val="22"/>
                        <w:szCs w:val="22"/>
                        <w:lang w:val="ru-RU"/>
                      </w:rPr>
                      <w:t>ПОЛДНИК</w:t>
                    </w:r>
                  </w:p>
                  <w:p w:rsidR="0051408D" w:rsidRPr="00092DF7" w:rsidRDefault="00C058CB" w:rsidP="0094502D">
                    <w:pPr>
                      <w:spacing w:line="360" w:lineRule="auto"/>
                      <w:ind w:left="720"/>
                    </w:pPr>
                    <w:r>
                      <w:rPr>
                        <w:lang w:val="ru-RU"/>
                      </w:rPr>
                      <w:t>Фуршет на террасе</w:t>
                    </w:r>
                  </w:p>
                </w:txbxContent>
              </v:textbox>
            </v:shape>
            <v:shape id="_x0000_s1043" type="#_x0000_t202" style="position:absolute;left:9180;top:8820;width:5400;height:1620" stroked="f">
              <v:textbox style="mso-next-textbox:#_x0000_s1043">
                <w:txbxContent>
                  <w:p w:rsidR="0051408D" w:rsidRPr="00FB3FEA" w:rsidRDefault="00C058CB" w:rsidP="008B3C0F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80"/>
                        <w:spacing w:val="20"/>
                        <w:sz w:val="22"/>
                        <w:szCs w:val="22"/>
                        <w:lang w:val="ru-RU"/>
                      </w:rPr>
                    </w:pPr>
                    <w:r w:rsidRPr="00FB3FEA">
                      <w:rPr>
                        <w:rFonts w:ascii="Arial" w:hAnsi="Arial" w:cs="Arial"/>
                        <w:b/>
                        <w:color w:val="000080"/>
                        <w:spacing w:val="20"/>
                        <w:sz w:val="22"/>
                        <w:szCs w:val="22"/>
                        <w:lang w:val="ru-RU"/>
                      </w:rPr>
                      <w:t>ВЕЧЕР</w:t>
                    </w:r>
                  </w:p>
                  <w:p w:rsidR="0051408D" w:rsidRPr="00FB3FEA" w:rsidRDefault="00C058CB" w:rsidP="00714656">
                    <w:pPr>
                      <w:spacing w:line="360" w:lineRule="auto"/>
                      <w:ind w:left="720"/>
                      <w:rPr>
                        <w:lang w:val="ru-RU"/>
                      </w:rPr>
                    </w:pPr>
                    <w:r w:rsidRPr="00FB3FEA">
                      <w:rPr>
                        <w:color w:val="000080"/>
                        <w:lang w:val="ru-RU"/>
                      </w:rPr>
                      <w:t>18</w:t>
                    </w:r>
                    <w:r w:rsidR="0051408D" w:rsidRPr="00FB3FEA">
                      <w:rPr>
                        <w:color w:val="000080"/>
                        <w:lang w:val="ru-RU"/>
                      </w:rPr>
                      <w:t>:00</w:t>
                    </w:r>
                    <w:r w:rsidR="0094502D" w:rsidRPr="00FB3FEA">
                      <w:rPr>
                        <w:lang w:val="ru-RU"/>
                      </w:rPr>
                      <w:tab/>
                    </w:r>
                    <w:r w:rsidRPr="00FB3FEA">
                      <w:rPr>
                        <w:lang w:val="ru-RU"/>
                      </w:rPr>
                      <w:t>Коктейли и закуски</w:t>
                    </w:r>
                    <w:r w:rsidR="0051408D" w:rsidRPr="00FB3FEA">
                      <w:rPr>
                        <w:lang w:val="ru-RU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="00581173">
        <w:tab/>
      </w:r>
    </w:p>
    <w:sectPr w:rsidR="008B7DE6" w:rsidRPr="00581173" w:rsidSect="00BF01BD">
      <w:pgSz w:w="15840" w:h="12240" w:orient="landscape"/>
      <w:pgMar w:top="1620" w:right="1440" w:bottom="720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84738"/>
    <w:rsid w:val="00042548"/>
    <w:rsid w:val="00057915"/>
    <w:rsid w:val="00092DF7"/>
    <w:rsid w:val="000D45B3"/>
    <w:rsid w:val="000F18C8"/>
    <w:rsid w:val="00120400"/>
    <w:rsid w:val="001278C5"/>
    <w:rsid w:val="001322C1"/>
    <w:rsid w:val="00320BC8"/>
    <w:rsid w:val="00371560"/>
    <w:rsid w:val="003B5F24"/>
    <w:rsid w:val="003B71FA"/>
    <w:rsid w:val="003C600B"/>
    <w:rsid w:val="00432C50"/>
    <w:rsid w:val="0045601F"/>
    <w:rsid w:val="004835B6"/>
    <w:rsid w:val="004F77FD"/>
    <w:rsid w:val="0051408D"/>
    <w:rsid w:val="00543863"/>
    <w:rsid w:val="0056093C"/>
    <w:rsid w:val="00581173"/>
    <w:rsid w:val="006039E5"/>
    <w:rsid w:val="00633AAD"/>
    <w:rsid w:val="00672FA3"/>
    <w:rsid w:val="006C2B01"/>
    <w:rsid w:val="006F664D"/>
    <w:rsid w:val="006F7841"/>
    <w:rsid w:val="00714656"/>
    <w:rsid w:val="00721B00"/>
    <w:rsid w:val="007425A3"/>
    <w:rsid w:val="00785F81"/>
    <w:rsid w:val="00823F1D"/>
    <w:rsid w:val="0084141F"/>
    <w:rsid w:val="00876D55"/>
    <w:rsid w:val="00884738"/>
    <w:rsid w:val="008B3C0F"/>
    <w:rsid w:val="008B7DE6"/>
    <w:rsid w:val="00926D15"/>
    <w:rsid w:val="0094502D"/>
    <w:rsid w:val="00970115"/>
    <w:rsid w:val="00972B2E"/>
    <w:rsid w:val="009D57F4"/>
    <w:rsid w:val="009E551E"/>
    <w:rsid w:val="00A11E74"/>
    <w:rsid w:val="00A60C01"/>
    <w:rsid w:val="00A64C84"/>
    <w:rsid w:val="00A83E6D"/>
    <w:rsid w:val="00AA365B"/>
    <w:rsid w:val="00AC5C6E"/>
    <w:rsid w:val="00AF0634"/>
    <w:rsid w:val="00B9703A"/>
    <w:rsid w:val="00BB0560"/>
    <w:rsid w:val="00BB3F04"/>
    <w:rsid w:val="00BE5735"/>
    <w:rsid w:val="00BF01BD"/>
    <w:rsid w:val="00C058CB"/>
    <w:rsid w:val="00C36719"/>
    <w:rsid w:val="00C435B1"/>
    <w:rsid w:val="00C67937"/>
    <w:rsid w:val="00C75527"/>
    <w:rsid w:val="00CA6AC9"/>
    <w:rsid w:val="00CE3455"/>
    <w:rsid w:val="00D16D73"/>
    <w:rsid w:val="00D5343C"/>
    <w:rsid w:val="00DA00D4"/>
    <w:rsid w:val="00DC4834"/>
    <w:rsid w:val="00DD168B"/>
    <w:rsid w:val="00DD66FA"/>
    <w:rsid w:val="00DF3630"/>
    <w:rsid w:val="00E12A2A"/>
    <w:rsid w:val="00E132E8"/>
    <w:rsid w:val="00E96CC6"/>
    <w:rsid w:val="00EF1EC2"/>
    <w:rsid w:val="00F25735"/>
    <w:rsid w:val="00FA4497"/>
    <w:rsid w:val="00FB3FEA"/>
    <w:rsid w:val="00FC2A95"/>
    <w:rsid w:val="00FF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0">
      <o:colormru v:ext="edit" colors="#00006e,#2758d1,#2c57a4,#2f5db1,#f2fadc"/>
    </o:shapedefaults>
    <o:shapelayout v:ext="edit">
      <o:idmap v:ext="edit" data="1"/>
    </o:shapelayout>
  </w:shapeDefaults>
  <w:decimalSymbol w:val=","/>
  <w:listSeparator w:val=";"/>
  <w15:docId w15:val="{6B54D0C4-C767-4DE4-A4D0-D6878FF22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ot\AppData\Roaming\Microsoft\&#1064;&#1072;&#1073;&#1083;&#1086;&#1085;&#1099;\&#1054;&#1073;&#1097;&#1072;&#1103;%20&#1087;&#1088;&#1086;&#1075;&#1088;&#1072;&#1084;&#1084;&#1072;%20&#1087;&#1088;&#1086;&#1074;&#1077;&#1076;&#1077;&#1085;&#1080;&#1103;%20&#1084;&#1077;&#1088;&#1086;&#1087;&#1088;&#1080;&#1103;&#1090;&#1080;&#1103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8F59A8-80A9-4790-B1A9-8CCAEFF088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Общая программа проведения мероприятия</Template>
  <TotalTime>23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2</cp:revision>
  <cp:lastPrinted>2001-09-19T23:36:00Z</cp:lastPrinted>
  <dcterms:created xsi:type="dcterms:W3CDTF">2016-12-14T07:23:00Z</dcterms:created>
  <dcterms:modified xsi:type="dcterms:W3CDTF">2016-12-14T07:46:00Z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TC060897301049</vt:lpwstr>
  </property>
</Properties>
</file>